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D13286" w14:textId="77777777" w:rsidR="00CE14FB" w:rsidRDefault="00020B45">
      <w:pPr>
        <w:pStyle w:val="Textbody"/>
        <w:spacing w:line="400" w:lineRule="exact"/>
        <w:jc w:val="center"/>
        <w:rPr>
          <w:rFonts w:ascii="標楷體" w:eastAsia="標楷體" w:hAnsi="標楷體"/>
          <w:color w:val="000000"/>
          <w:sz w:val="40"/>
          <w:szCs w:val="40"/>
        </w:rPr>
      </w:pPr>
      <w:r>
        <w:rPr>
          <w:rFonts w:ascii="標楷體" w:eastAsia="標楷體" w:hAnsi="標楷體"/>
          <w:color w:val="000000"/>
          <w:sz w:val="40"/>
          <w:szCs w:val="40"/>
        </w:rPr>
        <w:t>國教署原</w:t>
      </w:r>
      <w:proofErr w:type="gramStart"/>
      <w:r>
        <w:rPr>
          <w:rFonts w:ascii="標楷體" w:eastAsia="標楷體" w:hAnsi="標楷體"/>
          <w:color w:val="000000"/>
          <w:sz w:val="40"/>
          <w:szCs w:val="40"/>
        </w:rPr>
        <w:t>特</w:t>
      </w:r>
      <w:proofErr w:type="gramEnd"/>
      <w:r>
        <w:rPr>
          <w:rFonts w:ascii="標楷體" w:eastAsia="標楷體" w:hAnsi="標楷體"/>
          <w:color w:val="000000"/>
          <w:sz w:val="40"/>
          <w:szCs w:val="40"/>
        </w:rPr>
        <w:t>組（原民特教組特殊教育科）商借教師簡歷表</w:t>
      </w:r>
    </w:p>
    <w:p w14:paraId="318C3AFD" w14:textId="77777777" w:rsidR="00CE14FB" w:rsidRDefault="00CE14FB">
      <w:pPr>
        <w:pStyle w:val="Textbody"/>
        <w:spacing w:line="400" w:lineRule="exact"/>
        <w:jc w:val="center"/>
        <w:rPr>
          <w:rFonts w:ascii="標楷體" w:eastAsia="標楷體" w:hAnsi="標楷體"/>
          <w:color w:val="000000"/>
          <w:sz w:val="40"/>
          <w:szCs w:val="40"/>
        </w:rPr>
      </w:pPr>
    </w:p>
    <w:p w14:paraId="6BBFBC7F" w14:textId="77777777" w:rsidR="00CE14FB" w:rsidRDefault="00020B45">
      <w:pPr>
        <w:pStyle w:val="Textbody"/>
        <w:spacing w:line="40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一、個人基本資料：</w:t>
      </w:r>
    </w:p>
    <w:tbl>
      <w:tblPr>
        <w:tblW w:w="836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51"/>
        <w:gridCol w:w="1257"/>
        <w:gridCol w:w="1955"/>
        <w:gridCol w:w="1043"/>
        <w:gridCol w:w="2456"/>
      </w:tblGrid>
      <w:tr w:rsidR="00CE14FB" w14:paraId="1C4ACB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AF4401" w14:textId="77777777" w:rsidR="00CE14FB" w:rsidRDefault="00CE14FB">
            <w:pPr>
              <w:pStyle w:val="Textbody"/>
              <w:widowControl/>
              <w:jc w:val="center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FD0BB8C" w14:textId="77777777" w:rsidR="00CE14FB" w:rsidRDefault="00020B45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服務學校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5B7B3E4" w14:textId="77777777" w:rsidR="00CE14FB" w:rsidRDefault="00CE14FB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7CF6FD" w14:textId="77777777" w:rsidR="00CE14FB" w:rsidRDefault="00020B45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職</w:t>
            </w:r>
            <w:r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/>
              </w:rPr>
              <w:t>稱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1C147D" w14:textId="77777777" w:rsidR="00CE14FB" w:rsidRDefault="00020B45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主任</w:t>
            </w: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組長</w:t>
            </w: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教師</w:t>
            </w:r>
          </w:p>
        </w:tc>
      </w:tr>
      <w:tr w:rsidR="00CE14FB" w14:paraId="341EF2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6695F9" w14:textId="77777777" w:rsidR="00CE14FB" w:rsidRDefault="00CE14FB">
            <w:pPr>
              <w:widowControl/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6947077" w14:textId="77777777" w:rsidR="00CE14FB" w:rsidRDefault="00020B45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姓</w:t>
            </w:r>
            <w:r>
              <w:rPr>
                <w:rFonts w:ascii="標楷體" w:eastAsia="標楷體" w:hAnsi="標楷體"/>
                <w:color w:val="000000"/>
              </w:rPr>
              <w:t xml:space="preserve">    </w:t>
            </w:r>
            <w:r>
              <w:rPr>
                <w:rFonts w:ascii="標楷體" w:eastAsia="標楷體" w:hAnsi="標楷體"/>
                <w:color w:val="000000"/>
              </w:rPr>
              <w:t>名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7AB3437" w14:textId="77777777" w:rsidR="00CE14FB" w:rsidRDefault="00CE14FB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FED12F" w14:textId="77777777" w:rsidR="00CE14FB" w:rsidRDefault="00020B45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性</w:t>
            </w:r>
            <w:r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/>
              </w:rPr>
              <w:t>別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ABE28C" w14:textId="77777777" w:rsidR="00CE14FB" w:rsidRDefault="00020B45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男</w:t>
            </w: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女</w:t>
            </w:r>
          </w:p>
        </w:tc>
      </w:tr>
      <w:tr w:rsidR="00CE14FB" w14:paraId="736790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5BF354" w14:textId="77777777" w:rsidR="00CE14FB" w:rsidRDefault="00CE14FB">
            <w:pPr>
              <w:widowControl/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C92B22F" w14:textId="77777777" w:rsidR="00CE14FB" w:rsidRDefault="00020B45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出生年月日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CA98A7" w14:textId="77777777" w:rsidR="00CE14FB" w:rsidRDefault="00CE14FB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4F27DF" w14:textId="77777777" w:rsidR="00CE14FB" w:rsidRDefault="00020B45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E-MAIL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4B94A63" w14:textId="77777777" w:rsidR="00CE14FB" w:rsidRDefault="00CE14FB">
            <w:pPr>
              <w:pStyle w:val="Textbody"/>
              <w:spacing w:line="40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</w:p>
        </w:tc>
      </w:tr>
      <w:tr w:rsidR="00CE14FB" w14:paraId="71E456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207FB4" w14:textId="77777777" w:rsidR="00CE14FB" w:rsidRDefault="00CE14FB">
            <w:pPr>
              <w:widowControl/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4D0158C" w14:textId="77777777" w:rsidR="00CE14FB" w:rsidRDefault="00020B45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通訊地址</w:t>
            </w:r>
          </w:p>
        </w:tc>
        <w:tc>
          <w:tcPr>
            <w:tcW w:w="54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DD7910D" w14:textId="77777777" w:rsidR="00CE14FB" w:rsidRDefault="00CE14FB">
            <w:pPr>
              <w:pStyle w:val="Textbody"/>
              <w:spacing w:line="40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CE14FB" w14:paraId="414798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D71782" w14:textId="77777777" w:rsidR="00CE14FB" w:rsidRDefault="00CE14FB">
            <w:pPr>
              <w:widowControl/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9ADBA41" w14:textId="77777777" w:rsidR="00CE14FB" w:rsidRDefault="00020B45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聯絡電話</w:t>
            </w:r>
          </w:p>
        </w:tc>
        <w:tc>
          <w:tcPr>
            <w:tcW w:w="54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CF3C42" w14:textId="77777777" w:rsidR="00CE14FB" w:rsidRDefault="00020B45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（</w:t>
            </w:r>
            <w:r>
              <w:rPr>
                <w:rFonts w:ascii="標楷體" w:eastAsia="標楷體" w:hAnsi="標楷體"/>
                <w:color w:val="000000"/>
              </w:rPr>
              <w:t>M</w:t>
            </w:r>
            <w:r>
              <w:rPr>
                <w:rFonts w:ascii="標楷體" w:eastAsia="標楷體" w:hAnsi="標楷體"/>
                <w:color w:val="000000"/>
              </w:rPr>
              <w:t>）</w:t>
            </w:r>
            <w:r>
              <w:rPr>
                <w:rFonts w:ascii="標楷體" w:eastAsia="標楷體" w:hAnsi="標楷體"/>
                <w:color w:val="000000"/>
              </w:rPr>
              <w:t xml:space="preserve">               </w:t>
            </w:r>
            <w:r>
              <w:rPr>
                <w:rFonts w:ascii="標楷體" w:eastAsia="標楷體" w:hAnsi="標楷體"/>
                <w:color w:val="000000"/>
              </w:rPr>
              <w:t>（</w:t>
            </w:r>
            <w:r>
              <w:rPr>
                <w:rFonts w:ascii="標楷體" w:eastAsia="標楷體" w:hAnsi="標楷體"/>
                <w:color w:val="000000"/>
              </w:rPr>
              <w:t>H</w:t>
            </w:r>
            <w:r>
              <w:rPr>
                <w:rFonts w:ascii="標楷體" w:eastAsia="標楷體" w:hAnsi="標楷體"/>
                <w:color w:val="000000"/>
              </w:rPr>
              <w:t>）</w:t>
            </w:r>
          </w:p>
        </w:tc>
      </w:tr>
    </w:tbl>
    <w:p w14:paraId="72AC8F95" w14:textId="77777777" w:rsidR="00CE14FB" w:rsidRDefault="00020B45">
      <w:pPr>
        <w:pStyle w:val="Textbody"/>
        <w:spacing w:line="40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二、學歷：</w:t>
      </w:r>
    </w:p>
    <w:tbl>
      <w:tblPr>
        <w:tblW w:w="8280" w:type="dxa"/>
        <w:tblInd w:w="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10"/>
        <w:gridCol w:w="1843"/>
        <w:gridCol w:w="2693"/>
        <w:gridCol w:w="1334"/>
      </w:tblGrid>
      <w:tr w:rsidR="00CE14FB" w14:paraId="40B8E454" w14:textId="77777777">
        <w:tblPrEx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0D2DA1" w14:textId="77777777" w:rsidR="00CE14FB" w:rsidRDefault="00020B45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學校名稱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9C65E9" w14:textId="77777777" w:rsidR="00CE14FB" w:rsidRDefault="00020B45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/>
              </w:rPr>
              <w:t>院系科組別</w:t>
            </w:r>
            <w:proofErr w:type="gram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FE6F1D" w14:textId="77777777" w:rsidR="00CE14FB" w:rsidRDefault="00020B45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起訖時間</w:t>
            </w:r>
          </w:p>
          <w:p w14:paraId="76F992B5" w14:textId="77777777" w:rsidR="00CE14FB" w:rsidRDefault="00020B45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年月日～年月日</w:t>
            </w:r>
          </w:p>
          <w:p w14:paraId="5F7E2E9A" w14:textId="77777777" w:rsidR="00CE14FB" w:rsidRDefault="00020B45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年月日～年月日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6CEA5BC" w14:textId="77777777" w:rsidR="00CE14FB" w:rsidRDefault="00020B45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畢（</w:t>
            </w:r>
            <w:proofErr w:type="gramStart"/>
            <w:r>
              <w:rPr>
                <w:rFonts w:ascii="標楷體" w:eastAsia="標楷體" w:hAnsi="標楷體"/>
                <w:color w:val="000000"/>
              </w:rPr>
              <w:t>肄</w:t>
            </w:r>
            <w:proofErr w:type="gramEnd"/>
            <w:r>
              <w:rPr>
                <w:rFonts w:ascii="標楷體" w:eastAsia="標楷體" w:hAnsi="標楷體"/>
                <w:color w:val="000000"/>
              </w:rPr>
              <w:t>）業</w:t>
            </w:r>
          </w:p>
        </w:tc>
      </w:tr>
      <w:tr w:rsidR="00CE14FB" w14:paraId="7E9CDAE3" w14:textId="77777777">
        <w:tblPrEx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1C4BDA" w14:textId="77777777" w:rsidR="00CE14FB" w:rsidRDefault="00CE14FB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969BCD" w14:textId="77777777" w:rsidR="00CE14FB" w:rsidRDefault="00CE14FB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E3C464" w14:textId="77777777" w:rsidR="00CE14FB" w:rsidRDefault="00CE14FB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0F1FDA8" w14:textId="77777777" w:rsidR="00CE14FB" w:rsidRDefault="00CE14FB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CE14FB" w14:paraId="541F3D21" w14:textId="77777777">
        <w:tblPrEx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8633E5" w14:textId="77777777" w:rsidR="00CE14FB" w:rsidRDefault="00CE14FB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81B4BA" w14:textId="77777777" w:rsidR="00CE14FB" w:rsidRDefault="00CE14FB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FF29EB" w14:textId="77777777" w:rsidR="00CE14FB" w:rsidRDefault="00CE14FB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2F82139" w14:textId="77777777" w:rsidR="00CE14FB" w:rsidRDefault="00CE14FB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CE14FB" w14:paraId="31110F16" w14:textId="77777777">
        <w:tblPrEx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24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790862" w14:textId="77777777" w:rsidR="00CE14FB" w:rsidRDefault="00CE14FB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4378EF" w14:textId="77777777" w:rsidR="00CE14FB" w:rsidRDefault="00CE14FB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8340CB" w14:textId="77777777" w:rsidR="00CE14FB" w:rsidRDefault="00CE14FB">
            <w:pPr>
              <w:pStyle w:val="Textbody"/>
              <w:spacing w:line="400" w:lineRule="exact"/>
              <w:jc w:val="center"/>
              <w:rPr>
                <w:color w:val="000000"/>
              </w:rPr>
            </w:pP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05968A9" w14:textId="77777777" w:rsidR="00CE14FB" w:rsidRDefault="00CE14FB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</w:tbl>
    <w:p w14:paraId="767C83D9" w14:textId="77777777" w:rsidR="00CE14FB" w:rsidRDefault="00020B45">
      <w:pPr>
        <w:pStyle w:val="Textbody"/>
        <w:spacing w:line="40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三、經歷：</w:t>
      </w:r>
    </w:p>
    <w:tbl>
      <w:tblPr>
        <w:tblW w:w="8364" w:type="dxa"/>
        <w:tblInd w:w="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20"/>
        <w:gridCol w:w="3526"/>
        <w:gridCol w:w="1418"/>
      </w:tblGrid>
      <w:tr w:rsidR="00CE14FB" w14:paraId="174C0C35" w14:textId="77777777">
        <w:tblPrEx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1DB1944" w14:textId="77777777" w:rsidR="00CE14FB" w:rsidRDefault="00020B45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服務學校</w:t>
            </w:r>
          </w:p>
        </w:tc>
        <w:tc>
          <w:tcPr>
            <w:tcW w:w="352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64FBE0" w14:textId="77777777" w:rsidR="00CE14FB" w:rsidRDefault="00020B45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起訖時間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61FA6BA" w14:textId="77777777" w:rsidR="00CE14FB" w:rsidRDefault="00020B45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教學年資</w:t>
            </w:r>
          </w:p>
        </w:tc>
      </w:tr>
      <w:tr w:rsidR="00CE14FB" w14:paraId="5E377209" w14:textId="77777777">
        <w:tblPrEx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34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B7D108A" w14:textId="77777777" w:rsidR="00CE14FB" w:rsidRDefault="00CE14FB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F05C51" w14:textId="77777777" w:rsidR="00CE14FB" w:rsidRDefault="00CE14FB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B1275A2" w14:textId="77777777" w:rsidR="00CE14FB" w:rsidRDefault="00CE14FB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CE14FB" w14:paraId="1CD67886" w14:textId="77777777">
        <w:tblPrEx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34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01EA73A" w14:textId="77777777" w:rsidR="00CE14FB" w:rsidRDefault="00CE14FB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021B64" w14:textId="77777777" w:rsidR="00CE14FB" w:rsidRDefault="00CE14FB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2E16B1A" w14:textId="77777777" w:rsidR="00CE14FB" w:rsidRDefault="00CE14FB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CE14FB" w14:paraId="35DADA72" w14:textId="77777777">
        <w:tblPrEx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34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ADA805E" w14:textId="77777777" w:rsidR="00CE14FB" w:rsidRDefault="00CE14FB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7B8A96" w14:textId="77777777" w:rsidR="00CE14FB" w:rsidRDefault="00CE14FB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8080D3" w14:textId="77777777" w:rsidR="00CE14FB" w:rsidRDefault="00CE14FB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CE14FB" w14:paraId="6EE28498" w14:textId="77777777">
        <w:tblPrEx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34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7FB1F4F" w14:textId="77777777" w:rsidR="00CE14FB" w:rsidRDefault="00CE14FB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ECCFA5" w14:textId="77777777" w:rsidR="00CE14FB" w:rsidRDefault="00CE14FB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2E6E4C1" w14:textId="77777777" w:rsidR="00CE14FB" w:rsidRDefault="00CE14FB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</w:tbl>
    <w:p w14:paraId="0305BC2D" w14:textId="77777777" w:rsidR="00CE14FB" w:rsidRDefault="00020B45">
      <w:pPr>
        <w:pStyle w:val="Textbody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四、專長</w:t>
      </w:r>
      <w:r>
        <w:rPr>
          <w:rFonts w:ascii="標楷體" w:eastAsia="標楷體" w:hAnsi="標楷體"/>
        </w:rPr>
        <w:t>(</w:t>
      </w:r>
      <w:r>
        <w:rPr>
          <w:rFonts w:ascii="標楷體" w:eastAsia="標楷體" w:hAnsi="標楷體"/>
        </w:rPr>
        <w:t>或證照</w:t>
      </w:r>
      <w:r>
        <w:rPr>
          <w:rFonts w:ascii="標楷體" w:eastAsia="標楷體" w:hAnsi="標楷體"/>
        </w:rPr>
        <w:t>)</w:t>
      </w:r>
    </w:p>
    <w:tbl>
      <w:tblPr>
        <w:tblW w:w="8364" w:type="dxa"/>
        <w:tblInd w:w="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40"/>
        <w:gridCol w:w="6924"/>
      </w:tblGrid>
      <w:tr w:rsidR="00CE14FB" w14:paraId="49267A2C" w14:textId="77777777">
        <w:tblPrEx>
          <w:tblCellMar>
            <w:top w:w="0" w:type="dxa"/>
            <w:bottom w:w="0" w:type="dxa"/>
          </w:tblCellMar>
        </w:tblPrEx>
        <w:trPr>
          <w:trHeight w:val="629"/>
        </w:trPr>
        <w:tc>
          <w:tcPr>
            <w:tcW w:w="14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10C59F" w14:textId="77777777" w:rsidR="00CE14FB" w:rsidRDefault="00020B45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項目</w:t>
            </w:r>
          </w:p>
        </w:tc>
        <w:tc>
          <w:tcPr>
            <w:tcW w:w="6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7A0BE1" w14:textId="77777777" w:rsidR="00CE14FB" w:rsidRDefault="00020B45">
            <w:pPr>
              <w:pStyle w:val="Textbody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說明</w:t>
            </w:r>
          </w:p>
        </w:tc>
      </w:tr>
      <w:tr w:rsidR="00CE14FB" w14:paraId="24BC01DE" w14:textId="77777777">
        <w:tblPrEx>
          <w:tblCellMar>
            <w:top w:w="0" w:type="dxa"/>
            <w:bottom w:w="0" w:type="dxa"/>
          </w:tblCellMar>
        </w:tblPrEx>
        <w:trPr>
          <w:trHeight w:hRule="exact" w:val="452"/>
        </w:trPr>
        <w:tc>
          <w:tcPr>
            <w:tcW w:w="14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29D61B" w14:textId="77777777" w:rsidR="00CE14FB" w:rsidRDefault="00CE14FB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07A7C5" w14:textId="77777777" w:rsidR="00CE14FB" w:rsidRDefault="00CE14FB">
            <w:pPr>
              <w:pStyle w:val="Textbody"/>
              <w:rPr>
                <w:rFonts w:ascii="標楷體" w:eastAsia="標楷體" w:hAnsi="標楷體"/>
              </w:rPr>
            </w:pPr>
          </w:p>
        </w:tc>
      </w:tr>
      <w:tr w:rsidR="00CE14FB" w14:paraId="71B6F883" w14:textId="77777777">
        <w:tblPrEx>
          <w:tblCellMar>
            <w:top w:w="0" w:type="dxa"/>
            <w:bottom w:w="0" w:type="dxa"/>
          </w:tblCellMar>
        </w:tblPrEx>
        <w:trPr>
          <w:trHeight w:hRule="exact" w:val="530"/>
        </w:trPr>
        <w:tc>
          <w:tcPr>
            <w:tcW w:w="14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A05832" w14:textId="77777777" w:rsidR="00CE14FB" w:rsidRDefault="00CE14FB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6458FF" w14:textId="77777777" w:rsidR="00CE14FB" w:rsidRDefault="00CE14FB">
            <w:pPr>
              <w:pStyle w:val="Textbody"/>
              <w:rPr>
                <w:rFonts w:ascii="標楷體" w:eastAsia="標楷體" w:hAnsi="標楷體"/>
              </w:rPr>
            </w:pPr>
          </w:p>
        </w:tc>
      </w:tr>
      <w:tr w:rsidR="00CE14FB" w14:paraId="0371DAAB" w14:textId="77777777">
        <w:tblPrEx>
          <w:tblCellMar>
            <w:top w:w="0" w:type="dxa"/>
            <w:bottom w:w="0" w:type="dxa"/>
          </w:tblCellMar>
        </w:tblPrEx>
        <w:trPr>
          <w:trHeight w:hRule="exact" w:val="718"/>
        </w:trPr>
        <w:tc>
          <w:tcPr>
            <w:tcW w:w="14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68BD8B" w14:textId="77777777" w:rsidR="00CE14FB" w:rsidRDefault="00CE14FB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3C2C07" w14:textId="77777777" w:rsidR="00CE14FB" w:rsidRDefault="00CE14FB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</w:tc>
      </w:tr>
    </w:tbl>
    <w:p w14:paraId="41DE8898" w14:textId="77777777" w:rsidR="00CE14FB" w:rsidRDefault="00020B45">
      <w:pPr>
        <w:pStyle w:val="Textbody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五、特殊事蹟</w:t>
      </w:r>
    </w:p>
    <w:tbl>
      <w:tblPr>
        <w:tblW w:w="8364" w:type="dxa"/>
        <w:tblInd w:w="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40"/>
        <w:gridCol w:w="6924"/>
      </w:tblGrid>
      <w:tr w:rsidR="00CE14FB" w14:paraId="44ECE7B3" w14:textId="77777777">
        <w:tblPrEx>
          <w:tblCellMar>
            <w:top w:w="0" w:type="dxa"/>
            <w:bottom w:w="0" w:type="dxa"/>
          </w:tblCellMar>
        </w:tblPrEx>
        <w:trPr>
          <w:trHeight w:val="629"/>
        </w:trPr>
        <w:tc>
          <w:tcPr>
            <w:tcW w:w="14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2B0B16" w14:textId="77777777" w:rsidR="00CE14FB" w:rsidRDefault="00020B45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項目</w:t>
            </w:r>
          </w:p>
        </w:tc>
        <w:tc>
          <w:tcPr>
            <w:tcW w:w="6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54F2A1" w14:textId="77777777" w:rsidR="00CE14FB" w:rsidRDefault="00020B45">
            <w:pPr>
              <w:pStyle w:val="Textbody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說明</w:t>
            </w:r>
          </w:p>
        </w:tc>
      </w:tr>
      <w:tr w:rsidR="00CE14FB" w14:paraId="76D56A5D" w14:textId="77777777">
        <w:tblPrEx>
          <w:tblCellMar>
            <w:top w:w="0" w:type="dxa"/>
            <w:bottom w:w="0" w:type="dxa"/>
          </w:tblCellMar>
        </w:tblPrEx>
        <w:trPr>
          <w:trHeight w:hRule="exact" w:val="452"/>
        </w:trPr>
        <w:tc>
          <w:tcPr>
            <w:tcW w:w="14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81965E" w14:textId="77777777" w:rsidR="00CE14FB" w:rsidRDefault="00CE14FB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7273E8" w14:textId="77777777" w:rsidR="00CE14FB" w:rsidRDefault="00CE14FB">
            <w:pPr>
              <w:pStyle w:val="Textbody"/>
              <w:rPr>
                <w:rFonts w:ascii="標楷體" w:eastAsia="標楷體" w:hAnsi="標楷體"/>
              </w:rPr>
            </w:pPr>
          </w:p>
        </w:tc>
      </w:tr>
      <w:tr w:rsidR="00CE14FB" w14:paraId="12C35B7A" w14:textId="77777777">
        <w:tblPrEx>
          <w:tblCellMar>
            <w:top w:w="0" w:type="dxa"/>
            <w:bottom w:w="0" w:type="dxa"/>
          </w:tblCellMar>
        </w:tblPrEx>
        <w:trPr>
          <w:trHeight w:hRule="exact" w:val="452"/>
        </w:trPr>
        <w:tc>
          <w:tcPr>
            <w:tcW w:w="14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5E5EE1" w14:textId="77777777" w:rsidR="00CE14FB" w:rsidRDefault="00CE14FB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6AC98F" w14:textId="77777777" w:rsidR="00CE14FB" w:rsidRDefault="00CE14FB">
            <w:pPr>
              <w:pStyle w:val="Textbody"/>
              <w:rPr>
                <w:rFonts w:ascii="標楷體" w:eastAsia="標楷體" w:hAnsi="標楷體"/>
              </w:rPr>
            </w:pPr>
          </w:p>
        </w:tc>
      </w:tr>
      <w:tr w:rsidR="00CE14FB" w14:paraId="10E6F35E" w14:textId="77777777">
        <w:tblPrEx>
          <w:tblCellMar>
            <w:top w:w="0" w:type="dxa"/>
            <w:bottom w:w="0" w:type="dxa"/>
          </w:tblCellMar>
        </w:tblPrEx>
        <w:trPr>
          <w:trHeight w:hRule="exact" w:val="452"/>
        </w:trPr>
        <w:tc>
          <w:tcPr>
            <w:tcW w:w="14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9919B4" w14:textId="77777777" w:rsidR="00CE14FB" w:rsidRDefault="00CE14FB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7C0C0B" w14:textId="77777777" w:rsidR="00CE14FB" w:rsidRDefault="00CE14FB">
            <w:pPr>
              <w:pStyle w:val="Textbody"/>
              <w:rPr>
                <w:rFonts w:ascii="標楷體" w:eastAsia="標楷體" w:hAnsi="標楷體"/>
              </w:rPr>
            </w:pPr>
          </w:p>
        </w:tc>
      </w:tr>
      <w:tr w:rsidR="00CE14FB" w14:paraId="39B18057" w14:textId="77777777">
        <w:tblPrEx>
          <w:tblCellMar>
            <w:top w:w="0" w:type="dxa"/>
            <w:bottom w:w="0" w:type="dxa"/>
          </w:tblCellMar>
        </w:tblPrEx>
        <w:trPr>
          <w:trHeight w:hRule="exact" w:val="452"/>
        </w:trPr>
        <w:tc>
          <w:tcPr>
            <w:tcW w:w="14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1309E2" w14:textId="77777777" w:rsidR="00CE14FB" w:rsidRDefault="00CE14FB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6EE771" w14:textId="77777777" w:rsidR="00CE14FB" w:rsidRDefault="00CE14FB">
            <w:pPr>
              <w:pStyle w:val="Textbody"/>
              <w:rPr>
                <w:rFonts w:ascii="標楷體" w:eastAsia="標楷體" w:hAnsi="標楷體"/>
              </w:rPr>
            </w:pPr>
          </w:p>
        </w:tc>
      </w:tr>
      <w:tr w:rsidR="00CE14FB" w14:paraId="64BC1FC3" w14:textId="77777777">
        <w:tblPrEx>
          <w:tblCellMar>
            <w:top w:w="0" w:type="dxa"/>
            <w:bottom w:w="0" w:type="dxa"/>
          </w:tblCellMar>
        </w:tblPrEx>
        <w:trPr>
          <w:trHeight w:hRule="exact" w:val="530"/>
        </w:trPr>
        <w:tc>
          <w:tcPr>
            <w:tcW w:w="14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955C7A" w14:textId="77777777" w:rsidR="00CE14FB" w:rsidRDefault="00CE14FB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099594" w14:textId="77777777" w:rsidR="00CE14FB" w:rsidRDefault="00CE14FB">
            <w:pPr>
              <w:pStyle w:val="Textbody"/>
              <w:rPr>
                <w:rFonts w:ascii="標楷體" w:eastAsia="標楷體" w:hAnsi="標楷體"/>
              </w:rPr>
            </w:pPr>
          </w:p>
        </w:tc>
      </w:tr>
    </w:tbl>
    <w:p w14:paraId="201B633E" w14:textId="77777777" w:rsidR="00CE14FB" w:rsidRDefault="00CE14FB">
      <w:pPr>
        <w:pStyle w:val="a3"/>
        <w:ind w:left="0"/>
        <w:rPr>
          <w:rFonts w:ascii="標楷體" w:eastAsia="標楷體" w:hAnsi="標楷體"/>
        </w:rPr>
      </w:pPr>
    </w:p>
    <w:p w14:paraId="55BB0E79" w14:textId="77777777" w:rsidR="00CE14FB" w:rsidRDefault="00CE14FB">
      <w:pPr>
        <w:pStyle w:val="a3"/>
        <w:ind w:left="0"/>
        <w:rPr>
          <w:rFonts w:ascii="標楷體" w:eastAsia="標楷體" w:hAnsi="標楷體"/>
        </w:rPr>
      </w:pPr>
    </w:p>
    <w:p w14:paraId="042726B4" w14:textId="77777777" w:rsidR="00CE14FB" w:rsidRDefault="00CE14FB">
      <w:pPr>
        <w:pStyle w:val="a3"/>
        <w:ind w:left="0"/>
        <w:rPr>
          <w:rFonts w:ascii="標楷體" w:eastAsia="標楷體" w:hAnsi="標楷體"/>
        </w:rPr>
      </w:pPr>
    </w:p>
    <w:p w14:paraId="6D048CB2" w14:textId="77777777" w:rsidR="00CE14FB" w:rsidRDefault="00CE14FB">
      <w:pPr>
        <w:pStyle w:val="a3"/>
        <w:ind w:left="0"/>
        <w:rPr>
          <w:rFonts w:ascii="標楷體" w:eastAsia="標楷體" w:hAnsi="標楷體"/>
        </w:rPr>
      </w:pPr>
    </w:p>
    <w:p w14:paraId="6296898A" w14:textId="77777777" w:rsidR="00CE14FB" w:rsidRDefault="00020B45">
      <w:pPr>
        <w:pStyle w:val="a3"/>
        <w:ind w:left="0"/>
      </w:pPr>
      <w:r>
        <w:rPr>
          <w:rFonts w:ascii="標楷體" w:eastAsia="標楷體" w:hAnsi="標楷體"/>
        </w:rPr>
        <w:t>六、</w:t>
      </w:r>
      <w:r>
        <w:rPr>
          <w:rFonts w:ascii="標楷體" w:eastAsia="標楷體" w:hAnsi="標楷體"/>
          <w:color w:val="000000"/>
        </w:rPr>
        <w:t>自傳</w:t>
      </w:r>
      <w:r>
        <w:rPr>
          <w:rFonts w:ascii="標楷體" w:eastAsia="標楷體" w:hAnsi="標楷體"/>
          <w:color w:val="000000"/>
        </w:rPr>
        <w:t>(</w:t>
      </w:r>
      <w:r>
        <w:rPr>
          <w:rFonts w:ascii="標楷體" w:eastAsia="標楷體" w:hAnsi="標楷體"/>
          <w:color w:val="000000"/>
        </w:rPr>
        <w:t>約</w:t>
      </w:r>
      <w:r>
        <w:rPr>
          <w:rFonts w:ascii="標楷體" w:eastAsia="標楷體" w:hAnsi="標楷體"/>
          <w:color w:val="000000"/>
        </w:rPr>
        <w:t>600</w:t>
      </w:r>
      <w:r>
        <w:rPr>
          <w:rFonts w:ascii="標楷體" w:eastAsia="標楷體" w:hAnsi="標楷體"/>
          <w:color w:val="000000"/>
        </w:rPr>
        <w:t>字</w:t>
      </w:r>
      <w:r>
        <w:rPr>
          <w:rFonts w:ascii="標楷體" w:eastAsia="標楷體" w:hAnsi="標楷體"/>
          <w:color w:val="000000"/>
        </w:rPr>
        <w:t>)</w:t>
      </w:r>
    </w:p>
    <w:tbl>
      <w:tblPr>
        <w:tblW w:w="836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362"/>
      </w:tblGrid>
      <w:tr w:rsidR="00CE14FB" w14:paraId="7B0FF4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4275D28" w14:textId="77777777" w:rsidR="00CE14FB" w:rsidRDefault="00020B45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 xml:space="preserve">　　</w:t>
            </w:r>
          </w:p>
          <w:p w14:paraId="352DA232" w14:textId="77777777" w:rsidR="00CE14FB" w:rsidRDefault="00CE14FB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14:paraId="32B429C3" w14:textId="77777777" w:rsidR="00CE14FB" w:rsidRDefault="00CE14FB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14:paraId="44B2F043" w14:textId="77777777" w:rsidR="00CE14FB" w:rsidRDefault="00CE14FB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14:paraId="1FB80CB0" w14:textId="77777777" w:rsidR="00CE14FB" w:rsidRDefault="00CE14FB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14:paraId="72CB8750" w14:textId="77777777" w:rsidR="00CE14FB" w:rsidRDefault="00CE14FB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14:paraId="0512FDEE" w14:textId="77777777" w:rsidR="00CE14FB" w:rsidRDefault="00CE14FB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14:paraId="44A43C4C" w14:textId="77777777" w:rsidR="00CE14FB" w:rsidRDefault="00CE14FB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14:paraId="6BAA0939" w14:textId="77777777" w:rsidR="00CE14FB" w:rsidRDefault="00CE14FB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14:paraId="7530B2D6" w14:textId="77777777" w:rsidR="00CE14FB" w:rsidRDefault="00CE14FB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14:paraId="6849A191" w14:textId="77777777" w:rsidR="00CE14FB" w:rsidRDefault="00CE14FB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14:paraId="6BC8322E" w14:textId="77777777" w:rsidR="00CE14FB" w:rsidRDefault="00CE14FB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14:paraId="7A3A0E3C" w14:textId="77777777" w:rsidR="00CE14FB" w:rsidRDefault="00CE14FB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14:paraId="204119FF" w14:textId="77777777" w:rsidR="00CE14FB" w:rsidRDefault="00CE14FB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14:paraId="7C8F0B66" w14:textId="77777777" w:rsidR="00CE14FB" w:rsidRDefault="00CE14FB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14:paraId="16B53800" w14:textId="77777777" w:rsidR="00CE14FB" w:rsidRDefault="00CE14FB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14:paraId="413219DD" w14:textId="77777777" w:rsidR="00CE14FB" w:rsidRDefault="00CE14FB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14:paraId="3A17002A" w14:textId="77777777" w:rsidR="00CE14FB" w:rsidRDefault="00CE14FB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14:paraId="1F6E0CAC" w14:textId="77777777" w:rsidR="00CE14FB" w:rsidRDefault="00CE14FB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14:paraId="5BE8EBEA" w14:textId="77777777" w:rsidR="00CE14FB" w:rsidRDefault="00CE14FB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14:paraId="11AF4A26" w14:textId="77777777" w:rsidR="00CE14FB" w:rsidRDefault="00CE14FB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14:paraId="0CBC5AFD" w14:textId="77777777" w:rsidR="00CE14FB" w:rsidRDefault="00CE14FB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14:paraId="30FB64D1" w14:textId="77777777" w:rsidR="00CE14FB" w:rsidRDefault="00CE14FB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14:paraId="375775A6" w14:textId="77777777" w:rsidR="00CE14FB" w:rsidRDefault="00CE14FB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14:paraId="31494556" w14:textId="77777777" w:rsidR="00CE14FB" w:rsidRDefault="00CE14FB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14:paraId="62F5BA86" w14:textId="77777777" w:rsidR="00CE14FB" w:rsidRDefault="00CE14FB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14:paraId="08018F0F" w14:textId="77777777" w:rsidR="00CE14FB" w:rsidRDefault="00CE14FB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14:paraId="3ED9E6E6" w14:textId="77777777" w:rsidR="00CE14FB" w:rsidRDefault="00CE14FB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14:paraId="487BE517" w14:textId="77777777" w:rsidR="00CE14FB" w:rsidRDefault="00CE14FB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14:paraId="54106D89" w14:textId="77777777" w:rsidR="00CE14FB" w:rsidRDefault="00CE14FB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14:paraId="1546F3DE" w14:textId="77777777" w:rsidR="00CE14FB" w:rsidRDefault="00CE14FB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14:paraId="5E064FFB" w14:textId="77777777" w:rsidR="00CE14FB" w:rsidRDefault="00CE14FB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14:paraId="33374333" w14:textId="77777777" w:rsidR="00CE14FB" w:rsidRDefault="00CE14FB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14:paraId="6A19CE65" w14:textId="77777777" w:rsidR="00CE14FB" w:rsidRDefault="00CE14FB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</w:tbl>
    <w:p w14:paraId="2E3101D9" w14:textId="77777777" w:rsidR="00CE14FB" w:rsidRDefault="00CE14FB">
      <w:pPr>
        <w:pStyle w:val="Textbody"/>
        <w:spacing w:line="400" w:lineRule="exact"/>
      </w:pPr>
    </w:p>
    <w:sectPr w:rsidR="00CE14FB">
      <w:pgSz w:w="11906" w:h="16838"/>
      <w:pgMar w:top="719" w:right="1800" w:bottom="539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F4BBA0" w14:textId="77777777" w:rsidR="00020B45" w:rsidRDefault="00020B45">
      <w:r>
        <w:separator/>
      </w:r>
    </w:p>
  </w:endnote>
  <w:endnote w:type="continuationSeparator" w:id="0">
    <w:p w14:paraId="56234609" w14:textId="77777777" w:rsidR="00020B45" w:rsidRDefault="00020B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F7E6F3" w14:textId="77777777" w:rsidR="00020B45" w:rsidRDefault="00020B45">
      <w:r>
        <w:rPr>
          <w:color w:val="000000"/>
        </w:rPr>
        <w:separator/>
      </w:r>
    </w:p>
  </w:footnote>
  <w:footnote w:type="continuationSeparator" w:id="0">
    <w:p w14:paraId="3B080B83" w14:textId="77777777" w:rsidR="00020B45" w:rsidRDefault="00020B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CE14FB"/>
    <w:rsid w:val="00020B45"/>
    <w:rsid w:val="00CE14FB"/>
    <w:rsid w:val="00F55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797E3E"/>
  <w15:docId w15:val="{BF2A3088-07C4-4C5E-AC07-962FD64EF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Textbody">
    <w:name w:val="Text body"/>
    <w:pPr>
      <w:widowControl w:val="0"/>
      <w:suppressAutoHyphens/>
    </w:pPr>
    <w:rPr>
      <w:kern w:val="3"/>
      <w:sz w:val="24"/>
      <w:szCs w:val="24"/>
    </w:rPr>
  </w:style>
  <w:style w:type="paragraph" w:styleId="a3">
    <w:name w:val="Body Text Indent"/>
    <w:basedOn w:val="Textbody"/>
    <w:pPr>
      <w:spacing w:after="120"/>
      <w:ind w:left="480"/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4">
    <w:name w:val="header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a6">
    <w:name w:val="本文縮排 字元"/>
    <w:rPr>
      <w:rFonts w:eastAsia="新細明體"/>
      <w:kern w:val="3"/>
      <w:sz w:val="24"/>
      <w:szCs w:val="24"/>
      <w:lang w:val="en-US" w:eastAsia="zh-TW" w:bidi="ar-SA"/>
    </w:rPr>
  </w:style>
  <w:style w:type="character" w:customStyle="1" w:styleId="a7">
    <w:name w:val="頁首 字元"/>
    <w:rPr>
      <w:kern w:val="3"/>
    </w:rPr>
  </w:style>
  <w:style w:type="character" w:customStyle="1" w:styleId="a8">
    <w:name w:val="頁尾 字元"/>
    <w:rPr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附表一：</dc:title>
  <dc:subject/>
  <dc:creator>Jackey</dc:creator>
  <cp:lastModifiedBy>User</cp:lastModifiedBy>
  <cp:revision>2</cp:revision>
  <cp:lastPrinted>2017-04-11T08:58:00Z</cp:lastPrinted>
  <dcterms:created xsi:type="dcterms:W3CDTF">2025-03-25T07:20:00Z</dcterms:created>
  <dcterms:modified xsi:type="dcterms:W3CDTF">2025-03-25T07:20:00Z</dcterms:modified>
</cp:coreProperties>
</file>