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A9478" w14:textId="77777777" w:rsidR="006E197C" w:rsidRDefault="000518A2">
      <w:pPr>
        <w:pStyle w:val="Textbody"/>
        <w:spacing w:line="400" w:lineRule="exact"/>
        <w:jc w:val="center"/>
        <w:rPr>
          <w:rFonts w:ascii="標楷體" w:eastAsia="標楷體" w:hAnsi="標楷體"/>
          <w:color w:val="000000"/>
          <w:spacing w:val="-20"/>
          <w:sz w:val="40"/>
          <w:szCs w:val="40"/>
        </w:rPr>
      </w:pPr>
      <w:r>
        <w:rPr>
          <w:rFonts w:ascii="標楷體" w:eastAsia="標楷體" w:hAnsi="標楷體"/>
          <w:color w:val="000000"/>
          <w:spacing w:val="-20"/>
          <w:sz w:val="40"/>
          <w:szCs w:val="40"/>
        </w:rPr>
        <w:t>國教署高中組（課程及教學科）商借教師簡歷表</w:t>
      </w:r>
    </w:p>
    <w:p w14:paraId="723E6F05" w14:textId="77777777" w:rsidR="006E197C" w:rsidRDefault="000518A2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一、個人基本資料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448"/>
        <w:gridCol w:w="2251"/>
        <w:gridCol w:w="1202"/>
        <w:gridCol w:w="2827"/>
      </w:tblGrid>
      <w:tr w:rsidR="006E197C" w14:paraId="3B645C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361231" w14:textId="77777777" w:rsidR="006E197C" w:rsidRDefault="006E197C">
            <w:pPr>
              <w:pStyle w:val="Textbody"/>
              <w:widowControl/>
              <w:jc w:val="center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64D9EA" w14:textId="77777777" w:rsidR="006E197C" w:rsidRDefault="000518A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服務學校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08A000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EF1078" w14:textId="77777777" w:rsidR="006E197C" w:rsidRDefault="000518A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稱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5797BA" w14:textId="77777777" w:rsidR="006E197C" w:rsidRDefault="000518A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主任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組長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教師</w:t>
            </w:r>
          </w:p>
        </w:tc>
      </w:tr>
      <w:tr w:rsidR="006E197C" w14:paraId="3C1AEA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43B20A" w14:textId="77777777" w:rsidR="006E197C" w:rsidRDefault="006E197C">
            <w:pPr>
              <w:widowControl/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11E80D" w14:textId="77777777" w:rsidR="006E197C" w:rsidRDefault="000518A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姓</w:t>
            </w:r>
            <w:r>
              <w:rPr>
                <w:rFonts w:ascii="標楷體" w:eastAsia="標楷體" w:hAnsi="標楷體"/>
                <w:color w:val="000000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</w:rPr>
              <w:t>名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FFF9F6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2537E6" w14:textId="77777777" w:rsidR="006E197C" w:rsidRDefault="000518A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性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別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DE2AC0" w14:textId="77777777" w:rsidR="006E197C" w:rsidRDefault="000518A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男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女</w:t>
            </w:r>
          </w:p>
        </w:tc>
      </w:tr>
      <w:tr w:rsidR="006E197C" w14:paraId="16540C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A06044" w14:textId="77777777" w:rsidR="006E197C" w:rsidRDefault="006E197C">
            <w:pPr>
              <w:widowControl/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99F687" w14:textId="77777777" w:rsidR="006E197C" w:rsidRDefault="000518A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出生年月日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93938E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906177" w14:textId="77777777" w:rsidR="006E197C" w:rsidRDefault="000518A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F7D285" w14:textId="77777777" w:rsidR="006E197C" w:rsidRDefault="006E197C">
            <w:pPr>
              <w:pStyle w:val="Textbody"/>
              <w:spacing w:line="40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6E197C" w14:paraId="42439A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69244B" w14:textId="77777777" w:rsidR="006E197C" w:rsidRDefault="006E197C">
            <w:pPr>
              <w:widowControl/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A212CF" w14:textId="77777777" w:rsidR="006E197C" w:rsidRDefault="000518A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通訊地址</w:t>
            </w:r>
          </w:p>
        </w:tc>
        <w:tc>
          <w:tcPr>
            <w:tcW w:w="6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B86691" w14:textId="77777777" w:rsidR="006E197C" w:rsidRDefault="006E197C">
            <w:pPr>
              <w:pStyle w:val="Textbody"/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6E197C" w14:paraId="23D5E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8DC156" w14:textId="77777777" w:rsidR="006E197C" w:rsidRDefault="006E197C">
            <w:pPr>
              <w:widowControl/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3EC21A" w14:textId="77777777" w:rsidR="006E197C" w:rsidRDefault="000518A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聯絡電話</w:t>
            </w:r>
          </w:p>
        </w:tc>
        <w:tc>
          <w:tcPr>
            <w:tcW w:w="6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A952AF" w14:textId="77777777" w:rsidR="006E197C" w:rsidRDefault="000518A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（</w:t>
            </w:r>
            <w:r>
              <w:rPr>
                <w:rFonts w:ascii="標楷體" w:eastAsia="標楷體" w:hAnsi="標楷體"/>
                <w:color w:val="000000"/>
              </w:rPr>
              <w:t>M</w:t>
            </w:r>
            <w:r>
              <w:rPr>
                <w:rFonts w:ascii="標楷體" w:eastAsia="標楷體" w:hAnsi="標楷體"/>
                <w:color w:val="000000"/>
              </w:rPr>
              <w:t>）</w:t>
            </w:r>
            <w:r>
              <w:rPr>
                <w:rFonts w:ascii="標楷體" w:eastAsia="標楷體" w:hAnsi="標楷體"/>
                <w:color w:val="000000"/>
              </w:rPr>
              <w:t xml:space="preserve">               </w:t>
            </w:r>
            <w:r>
              <w:rPr>
                <w:rFonts w:ascii="標楷體" w:eastAsia="標楷體" w:hAnsi="標楷體"/>
                <w:color w:val="000000"/>
              </w:rPr>
              <w:t>（</w:t>
            </w:r>
            <w:r>
              <w:rPr>
                <w:rFonts w:ascii="標楷體" w:eastAsia="標楷體" w:hAnsi="標楷體"/>
                <w:color w:val="000000"/>
              </w:rPr>
              <w:t>H</w:t>
            </w:r>
            <w:r>
              <w:rPr>
                <w:rFonts w:ascii="標楷體" w:eastAsia="標楷體" w:hAnsi="標楷體"/>
                <w:color w:val="000000"/>
              </w:rPr>
              <w:t>）</w:t>
            </w:r>
          </w:p>
        </w:tc>
      </w:tr>
    </w:tbl>
    <w:p w14:paraId="60B864DD" w14:textId="77777777" w:rsidR="006E197C" w:rsidRDefault="000518A2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二、學歷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2143"/>
        <w:gridCol w:w="3131"/>
        <w:gridCol w:w="1552"/>
      </w:tblGrid>
      <w:tr w:rsidR="006E197C" w14:paraId="3DA7B443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026A8C" w14:textId="77777777" w:rsidR="006E197C" w:rsidRDefault="000518A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學校名稱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BE44CB" w14:textId="77777777" w:rsidR="006E197C" w:rsidRDefault="000518A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院系科組別</w:t>
            </w:r>
            <w:proofErr w:type="gramEnd"/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1E19C" w14:textId="77777777" w:rsidR="006E197C" w:rsidRDefault="000518A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起訖時間</w:t>
            </w:r>
          </w:p>
          <w:p w14:paraId="2C18EA8D" w14:textId="77777777" w:rsidR="006E197C" w:rsidRDefault="000518A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年月日～年月日</w:t>
            </w:r>
          </w:p>
          <w:p w14:paraId="52EAF023" w14:textId="77777777" w:rsidR="006E197C" w:rsidRDefault="000518A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年月日～年月日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0B46CC" w14:textId="77777777" w:rsidR="006E197C" w:rsidRDefault="000518A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畢（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肄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）業</w:t>
            </w:r>
          </w:p>
        </w:tc>
      </w:tr>
      <w:tr w:rsidR="006E197C" w14:paraId="4B0BB908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BB3200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7A04A9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11BF5B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E6D87A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E197C" w14:paraId="18624DC9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C6335D" w14:textId="77777777" w:rsidR="006E197C" w:rsidRDefault="006E197C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AD26E4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B9C3D6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9A9566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E197C" w14:paraId="40325307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8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4EE8DF" w14:textId="77777777" w:rsidR="006E197C" w:rsidRDefault="006E197C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48661E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823BBA" w14:textId="77777777" w:rsidR="006E197C" w:rsidRDefault="006E197C">
            <w:pPr>
              <w:pStyle w:val="Textbody"/>
              <w:spacing w:line="400" w:lineRule="exact"/>
              <w:jc w:val="center"/>
              <w:rPr>
                <w:color w:val="000000"/>
              </w:rPr>
            </w:pP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3A3C90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65A810E7" w14:textId="77777777" w:rsidR="006E197C" w:rsidRDefault="000518A2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三、經歷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35"/>
        <w:gridCol w:w="4058"/>
        <w:gridCol w:w="1632"/>
      </w:tblGrid>
      <w:tr w:rsidR="006E197C" w14:paraId="00B1340D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9D5431" w14:textId="77777777" w:rsidR="006E197C" w:rsidRDefault="000518A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服務學校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B3D9AE" w14:textId="77777777" w:rsidR="006E197C" w:rsidRDefault="000518A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起訖時間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B2C80B" w14:textId="77777777" w:rsidR="006E197C" w:rsidRDefault="000518A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教學年資</w:t>
            </w:r>
          </w:p>
        </w:tc>
      </w:tr>
      <w:tr w:rsidR="006E197C" w14:paraId="27DF4BBE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9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269956" w14:textId="77777777" w:rsidR="006E197C" w:rsidRDefault="006E197C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D53E14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BB4F55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E197C" w14:paraId="0A3F3CE2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9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698606" w14:textId="77777777" w:rsidR="006E197C" w:rsidRDefault="006E197C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477164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D5E1AB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E197C" w14:paraId="626F9DAF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9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0F62D3" w14:textId="77777777" w:rsidR="006E197C" w:rsidRDefault="006E197C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4EFF62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A83E6C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E197C" w14:paraId="205CCF2A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9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01245A" w14:textId="77777777" w:rsidR="006E197C" w:rsidRDefault="006E197C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DC9279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EBF683" w14:textId="77777777" w:rsidR="006E197C" w:rsidRDefault="006E197C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2384545A" w14:textId="77777777" w:rsidR="006E197C" w:rsidRDefault="000518A2">
      <w:pPr>
        <w:pStyle w:val="Textbody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四、專長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或證照</w:t>
      </w:r>
      <w:r>
        <w:rPr>
          <w:rFonts w:ascii="標楷體" w:eastAsia="標楷體" w:hAnsi="標楷體"/>
        </w:rPr>
        <w:t>)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8"/>
        <w:gridCol w:w="7970"/>
      </w:tblGrid>
      <w:tr w:rsidR="006E197C" w14:paraId="1049D1F4" w14:textId="77777777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A4CF39" w14:textId="77777777" w:rsidR="006E197C" w:rsidRDefault="000518A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7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AE7EF9" w14:textId="77777777" w:rsidR="006E197C" w:rsidRDefault="000518A2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6E197C" w14:paraId="52436AF7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0839A8" w14:textId="77777777" w:rsidR="006E197C" w:rsidRDefault="006E197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98CED5" w14:textId="77777777" w:rsidR="006E197C" w:rsidRDefault="006E197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6E197C" w14:paraId="05F14131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B584C" w14:textId="77777777" w:rsidR="006E197C" w:rsidRDefault="006E197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276241" w14:textId="77777777" w:rsidR="006E197C" w:rsidRDefault="006E197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6E197C" w14:paraId="49BB9D72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5EA5A8" w14:textId="77777777" w:rsidR="006E197C" w:rsidRDefault="006E197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5E1FE" w14:textId="77777777" w:rsidR="006E197C" w:rsidRDefault="006E197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6E197C" w14:paraId="50D8BD02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9405E4" w14:textId="77777777" w:rsidR="006E197C" w:rsidRDefault="006E197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B2CFBF" w14:textId="77777777" w:rsidR="006E197C" w:rsidRDefault="006E197C">
            <w:pPr>
              <w:pStyle w:val="Textbody"/>
              <w:rPr>
                <w:rFonts w:ascii="標楷體" w:eastAsia="標楷體" w:hAnsi="標楷體"/>
              </w:rPr>
            </w:pPr>
          </w:p>
        </w:tc>
      </w:tr>
    </w:tbl>
    <w:p w14:paraId="25D7E1DA" w14:textId="77777777" w:rsidR="006E197C" w:rsidRDefault="000518A2">
      <w:pPr>
        <w:pStyle w:val="Textbody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五、特殊事蹟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8"/>
        <w:gridCol w:w="7970"/>
      </w:tblGrid>
      <w:tr w:rsidR="006E197C" w14:paraId="32CD02E9" w14:textId="77777777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001FCA" w14:textId="77777777" w:rsidR="006E197C" w:rsidRDefault="000518A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7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D0800B" w14:textId="77777777" w:rsidR="006E197C" w:rsidRDefault="000518A2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6E197C" w14:paraId="68A8433E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F5611C" w14:textId="77777777" w:rsidR="006E197C" w:rsidRDefault="006E197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B5F6A" w14:textId="77777777" w:rsidR="006E197C" w:rsidRDefault="006E197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6E197C" w14:paraId="60CF4AE1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288448" w14:textId="77777777" w:rsidR="006E197C" w:rsidRDefault="006E197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678112" w14:textId="77777777" w:rsidR="006E197C" w:rsidRDefault="006E197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6E197C" w14:paraId="6D2D8FF7" w14:textId="77777777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78948D" w14:textId="77777777" w:rsidR="006E197C" w:rsidRDefault="006E197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E78D89" w14:textId="77777777" w:rsidR="006E197C" w:rsidRDefault="006E197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6E197C" w14:paraId="031AA3DC" w14:textId="77777777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1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F8F6B6" w14:textId="77777777" w:rsidR="006E197C" w:rsidRDefault="006E197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1D60E2" w14:textId="77777777" w:rsidR="006E197C" w:rsidRDefault="006E197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6E197C" w14:paraId="1CFC3655" w14:textId="77777777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1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0CD5D0" w14:textId="77777777" w:rsidR="006E197C" w:rsidRDefault="006E197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734A74" w14:textId="77777777" w:rsidR="006E197C" w:rsidRDefault="006E197C">
            <w:pPr>
              <w:pStyle w:val="Textbody"/>
              <w:rPr>
                <w:rFonts w:ascii="標楷體" w:eastAsia="標楷體" w:hAnsi="標楷體"/>
              </w:rPr>
            </w:pPr>
          </w:p>
        </w:tc>
      </w:tr>
    </w:tbl>
    <w:p w14:paraId="12BD2DD4" w14:textId="77777777" w:rsidR="006E197C" w:rsidRDefault="006E197C">
      <w:pPr>
        <w:pStyle w:val="a3"/>
        <w:ind w:left="0"/>
        <w:rPr>
          <w:rFonts w:ascii="標楷體" w:eastAsia="標楷體" w:hAnsi="標楷體"/>
        </w:rPr>
      </w:pPr>
    </w:p>
    <w:p w14:paraId="7E93D469" w14:textId="77777777" w:rsidR="006E197C" w:rsidRDefault="000518A2">
      <w:pPr>
        <w:pStyle w:val="a3"/>
        <w:ind w:left="0"/>
      </w:pPr>
      <w:r>
        <w:rPr>
          <w:rFonts w:ascii="標楷體" w:eastAsia="標楷體" w:hAnsi="標楷體"/>
        </w:rPr>
        <w:lastRenderedPageBreak/>
        <w:t>六、</w:t>
      </w:r>
      <w:r>
        <w:rPr>
          <w:rFonts w:ascii="標楷體" w:eastAsia="標楷體" w:hAnsi="標楷體"/>
          <w:color w:val="000000"/>
        </w:rPr>
        <w:t>自傳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約</w:t>
      </w:r>
      <w:r>
        <w:rPr>
          <w:rFonts w:ascii="標楷體" w:eastAsia="標楷體" w:hAnsi="標楷體"/>
          <w:color w:val="000000"/>
        </w:rPr>
        <w:t>600</w:t>
      </w:r>
      <w:r>
        <w:rPr>
          <w:rFonts w:ascii="標楷體" w:eastAsia="標楷體" w:hAnsi="標楷體"/>
          <w:color w:val="000000"/>
        </w:rPr>
        <w:t>字</w:t>
      </w:r>
      <w:r>
        <w:rPr>
          <w:rFonts w:ascii="標楷體" w:eastAsia="標楷體" w:hAnsi="標楷體"/>
          <w:color w:val="000000"/>
        </w:rPr>
        <w:t>)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6E197C" w14:paraId="694A309D" w14:textId="77777777">
        <w:tblPrEx>
          <w:tblCellMar>
            <w:top w:w="0" w:type="dxa"/>
            <w:bottom w:w="0" w:type="dxa"/>
          </w:tblCellMar>
        </w:tblPrEx>
        <w:trPr>
          <w:cantSplit/>
          <w:trHeight w:val="13608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48BB68" w14:textId="77777777" w:rsidR="006E197C" w:rsidRDefault="006E197C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5E37DAD7" w14:textId="77777777" w:rsidR="006E197C" w:rsidRDefault="006E197C">
      <w:pPr>
        <w:pStyle w:val="Textbody"/>
        <w:spacing w:line="400" w:lineRule="exact"/>
      </w:pPr>
    </w:p>
    <w:sectPr w:rsidR="006E197C">
      <w:footerReference w:type="default" r:id="rId6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33BA2" w14:textId="77777777" w:rsidR="000518A2" w:rsidRDefault="000518A2">
      <w:r>
        <w:separator/>
      </w:r>
    </w:p>
  </w:endnote>
  <w:endnote w:type="continuationSeparator" w:id="0">
    <w:p w14:paraId="75DA2DF2" w14:textId="77777777" w:rsidR="000518A2" w:rsidRDefault="00051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1DD7B" w14:textId="77777777" w:rsidR="0067202E" w:rsidRDefault="000518A2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14:paraId="061AABE7" w14:textId="77777777" w:rsidR="0067202E" w:rsidRDefault="000518A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05717" w14:textId="77777777" w:rsidR="000518A2" w:rsidRDefault="000518A2">
      <w:r>
        <w:rPr>
          <w:color w:val="000000"/>
        </w:rPr>
        <w:separator/>
      </w:r>
    </w:p>
  </w:footnote>
  <w:footnote w:type="continuationSeparator" w:id="0">
    <w:p w14:paraId="76AA71B9" w14:textId="77777777" w:rsidR="000518A2" w:rsidRDefault="00051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E197C"/>
    <w:rsid w:val="000518A2"/>
    <w:rsid w:val="00684B17"/>
    <w:rsid w:val="006E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6792F"/>
  <w15:docId w15:val="{41F60A53-E116-477C-BC3F-B060D7C13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Body Text Indent"/>
    <w:basedOn w:val="Textbody"/>
    <w:pPr>
      <w:spacing w:after="120"/>
      <w:ind w:left="480"/>
    </w:pPr>
  </w:style>
  <w:style w:type="paragraph" w:customStyle="1" w:styleId="1">
    <w:name w:val="頁首1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0">
    <w:name w:val="頁尾1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4">
    <w:name w:val="本文縮排 字元"/>
    <w:rPr>
      <w:rFonts w:eastAsia="新細明體"/>
      <w:kern w:val="3"/>
      <w:sz w:val="24"/>
      <w:szCs w:val="24"/>
      <w:lang w:val="en-US" w:eastAsia="zh-TW" w:bidi="ar-SA"/>
    </w:rPr>
  </w:style>
  <w:style w:type="character" w:customStyle="1" w:styleId="a5">
    <w:name w:val="頁首 字元"/>
    <w:rPr>
      <w:kern w:val="3"/>
    </w:rPr>
  </w:style>
  <w:style w:type="character" w:customStyle="1" w:styleId="a6">
    <w:name w:val="頁尾 字元"/>
    <w:rPr>
      <w:kern w:val="3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</w:style>
  <w:style w:type="character" w:customStyle="1" w:styleId="11">
    <w:name w:val="頁首 字元1"/>
    <w:basedOn w:val="a0"/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</w:style>
  <w:style w:type="character" w:customStyle="1" w:styleId="12">
    <w:name w:val="頁尾 字元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附表一：</dc:title>
  <dc:creator>Jackey</dc:creator>
  <cp:lastModifiedBy>User</cp:lastModifiedBy>
  <cp:revision>2</cp:revision>
  <cp:lastPrinted>2017-04-11T08:58:00Z</cp:lastPrinted>
  <dcterms:created xsi:type="dcterms:W3CDTF">2025-06-25T03:50:00Z</dcterms:created>
  <dcterms:modified xsi:type="dcterms:W3CDTF">2025-06-25T03:50:00Z</dcterms:modified>
</cp:coreProperties>
</file>